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9DB" w:rsidRDefault="002A59DB" w:rsidP="00E44D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</w:p>
    <w:p w:rsidR="00E44DEE" w:rsidRPr="00E44DEE" w:rsidRDefault="00E44DEE" w:rsidP="00E44D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  <w:r w:rsidRPr="00E44DEE">
        <w:rPr>
          <w:rFonts w:ascii="Arial" w:hAnsi="Arial" w:cs="Arial"/>
          <w:lang w:eastAsia="en-US"/>
        </w:rPr>
        <w:t>D/DÑA................................, con DNI N.                     , legal representante de la empresa “</w:t>
      </w:r>
      <w:proofErr w:type="spellStart"/>
      <w:r w:rsidRPr="00E44DEE">
        <w:rPr>
          <w:rFonts w:ascii="Arial" w:hAnsi="Arial" w:cs="Arial"/>
          <w:lang w:eastAsia="en-US"/>
        </w:rPr>
        <w:t>xxxxxxx</w:t>
      </w:r>
      <w:proofErr w:type="spellEnd"/>
      <w:r w:rsidRPr="00E44DEE">
        <w:rPr>
          <w:rFonts w:ascii="Arial" w:hAnsi="Arial" w:cs="Arial"/>
          <w:lang w:eastAsia="en-US"/>
        </w:rPr>
        <w:t xml:space="preserve">”, con domicilio </w:t>
      </w:r>
      <w:proofErr w:type="gramStart"/>
      <w:r w:rsidRPr="00E44DEE">
        <w:rPr>
          <w:rFonts w:ascii="Arial" w:hAnsi="Arial" w:cs="Arial"/>
          <w:lang w:eastAsia="en-US"/>
        </w:rPr>
        <w:t>en ..........</w:t>
      </w:r>
      <w:proofErr w:type="gramEnd"/>
      <w:r w:rsidRPr="00E44DEE">
        <w:rPr>
          <w:rFonts w:ascii="Arial" w:hAnsi="Arial" w:cs="Arial"/>
          <w:lang w:eastAsia="en-US"/>
        </w:rPr>
        <w:t xml:space="preserve">; por medio del presente escrito, </w:t>
      </w:r>
    </w:p>
    <w:p w:rsidR="00E44DEE" w:rsidRPr="00E44DEE" w:rsidRDefault="00E44DEE" w:rsidP="00E44D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</w:p>
    <w:p w:rsidR="00E44DEE" w:rsidRPr="00E44DEE" w:rsidRDefault="00E44DEE" w:rsidP="00E44D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lang w:eastAsia="en-US"/>
        </w:rPr>
      </w:pPr>
      <w:r w:rsidRPr="00E44DEE">
        <w:rPr>
          <w:rFonts w:ascii="Arial" w:hAnsi="Arial" w:cs="Arial"/>
          <w:b/>
          <w:bCs/>
          <w:lang w:eastAsia="en-US"/>
        </w:rPr>
        <w:t>CERTIFICA:</w:t>
      </w:r>
    </w:p>
    <w:p w:rsidR="00E44DEE" w:rsidRPr="00E44DEE" w:rsidRDefault="00E44DEE" w:rsidP="00E44D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</w:p>
    <w:p w:rsidR="00E44DEE" w:rsidRPr="00E44DEE" w:rsidRDefault="00E44DEE" w:rsidP="00E44D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  <w:r w:rsidRPr="00E44DEE">
        <w:rPr>
          <w:rFonts w:ascii="Arial" w:hAnsi="Arial" w:cs="Arial"/>
          <w:color w:val="FF0000"/>
          <w:lang w:eastAsia="en-US"/>
        </w:rPr>
        <w:t xml:space="preserve">A elegir- </w:t>
      </w:r>
      <w:r w:rsidRPr="00E44DEE">
        <w:rPr>
          <w:rFonts w:ascii="Arial" w:hAnsi="Arial" w:cs="Arial"/>
          <w:lang w:eastAsia="en-US"/>
        </w:rPr>
        <w:t>Que la Empresa no desarrolla ninguna de las actividades que se encuentran expresamente suspendidas como medida de contención frente al COVID-19 en el ámbito de la actividad comercial, equipamientos culturales, establecimientos y actividades recreativos, actividades de hostelería y restauración, y otras adicionales previstas en el arts. 10.1, 10.3, 10.4 y Anexo I del Real Decreto 463/2020, de 14 de marzo, por el que se declara el estado de alarma para la gestión de la situación de crisis sanitaria ocasionada por el COVID-19.</w:t>
      </w:r>
    </w:p>
    <w:p w:rsidR="00E44DEE" w:rsidRPr="00E44DEE" w:rsidRDefault="00E44DEE" w:rsidP="00E44D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  <w:r w:rsidRPr="00E44DEE">
        <w:rPr>
          <w:rFonts w:ascii="Arial" w:hAnsi="Arial" w:cs="Arial"/>
          <w:color w:val="FF0000"/>
          <w:lang w:eastAsia="en-US"/>
        </w:rPr>
        <w:t>O bien-</w:t>
      </w:r>
      <w:r w:rsidRPr="00E44DEE">
        <w:rPr>
          <w:rFonts w:ascii="Arial" w:hAnsi="Arial" w:cs="Arial"/>
          <w:lang w:eastAsia="en-US"/>
        </w:rPr>
        <w:t xml:space="preserve"> Que la actividad que realiza la Empresa se encuentra expresamente exceptuada de la suspensión de apertura al público de los locales y establecimientos minoristas de acuerdo con lo previsto en el art. 10.1 del Real Decreto 463/2020, de 14 de marzo, por el que se declara el estado de alarma para la gestión de la situación de crisis sanitaria ocasionada por el COVID-19.</w:t>
      </w:r>
    </w:p>
    <w:p w:rsidR="00E44DEE" w:rsidRPr="00E44DEE" w:rsidRDefault="00E44DEE" w:rsidP="00E44D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</w:p>
    <w:p w:rsidR="00E44DEE" w:rsidRPr="00E44DEE" w:rsidRDefault="00E44DEE" w:rsidP="00E44D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B0F0"/>
          <w:lang w:eastAsia="en-US"/>
        </w:rPr>
      </w:pPr>
      <w:r w:rsidRPr="00E44DEE">
        <w:rPr>
          <w:rFonts w:ascii="Arial" w:hAnsi="Arial" w:cs="Arial"/>
          <w:lang w:eastAsia="en-US"/>
        </w:rPr>
        <w:t>- Que D/</w:t>
      </w:r>
      <w:proofErr w:type="spellStart"/>
      <w:r w:rsidRPr="00E44DEE">
        <w:rPr>
          <w:rFonts w:ascii="Arial" w:hAnsi="Arial" w:cs="Arial"/>
          <w:lang w:eastAsia="en-US"/>
        </w:rPr>
        <w:t>Dña</w:t>
      </w:r>
      <w:proofErr w:type="spellEnd"/>
      <w:r w:rsidRPr="00E44DEE">
        <w:rPr>
          <w:rFonts w:ascii="Arial" w:hAnsi="Arial" w:cs="Arial"/>
          <w:lang w:eastAsia="en-US"/>
        </w:rPr>
        <w:t xml:space="preserve">………………..…....., con DNI N..................... y con domicilio en ..................................; presta sus servicios como trabajador/a de nuestra empresa, debiendo desplazarse diariamente desde su domicilio hasta el de nuestras instalaciones, y ocasionalmente desde ambas direcciones señaladas a las de otros centros de trabajo, de nuestra empresa o de otras distintas, a los que tiene que acudir para realizar sus labores, en concreto: </w:t>
      </w:r>
      <w:r w:rsidRPr="00E44DEE">
        <w:rPr>
          <w:rFonts w:ascii="Arial" w:hAnsi="Arial" w:cs="Arial"/>
          <w:color w:val="00B0F0"/>
          <w:lang w:eastAsia="en-US"/>
        </w:rPr>
        <w:t>“_indicar dirección de otros centros de trabajo, propios o ajenos, a los que tenga que acudir_”</w:t>
      </w:r>
    </w:p>
    <w:p w:rsidR="00E44DEE" w:rsidRPr="00E44DEE" w:rsidRDefault="00E44DEE" w:rsidP="00E44D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</w:p>
    <w:p w:rsidR="00E44DEE" w:rsidRPr="00E44DEE" w:rsidRDefault="00E44DEE" w:rsidP="00E44D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  <w:r w:rsidRPr="00E44DEE">
        <w:rPr>
          <w:rFonts w:ascii="Arial" w:hAnsi="Arial" w:cs="Arial"/>
          <w:lang w:eastAsia="en-US"/>
        </w:rPr>
        <w:t xml:space="preserve">-Que el trabajador/a D/Dña...................presta sus servicios </w:t>
      </w:r>
      <w:proofErr w:type="gramStart"/>
      <w:r w:rsidRPr="00E44DEE">
        <w:rPr>
          <w:rFonts w:ascii="Arial" w:hAnsi="Arial" w:cs="Arial"/>
          <w:lang w:eastAsia="en-US"/>
        </w:rPr>
        <w:t>de .....</w:t>
      </w:r>
      <w:proofErr w:type="gramEnd"/>
      <w:r w:rsidRPr="00E44DEE">
        <w:rPr>
          <w:rFonts w:ascii="Arial" w:hAnsi="Arial" w:cs="Arial"/>
          <w:lang w:eastAsia="en-US"/>
        </w:rPr>
        <w:t xml:space="preserve"> </w:t>
      </w:r>
      <w:proofErr w:type="gramStart"/>
      <w:r w:rsidRPr="00E44DEE">
        <w:rPr>
          <w:rFonts w:ascii="Arial" w:hAnsi="Arial" w:cs="Arial"/>
          <w:lang w:eastAsia="en-US"/>
        </w:rPr>
        <w:t>a</w:t>
      </w:r>
      <w:proofErr w:type="gramEnd"/>
      <w:r w:rsidRPr="00E44DEE">
        <w:rPr>
          <w:rFonts w:ascii="Arial" w:hAnsi="Arial" w:cs="Arial"/>
          <w:lang w:eastAsia="en-US"/>
        </w:rPr>
        <w:t xml:space="preserve"> ..... </w:t>
      </w:r>
      <w:proofErr w:type="gramStart"/>
      <w:r w:rsidRPr="00E44DEE">
        <w:rPr>
          <w:rFonts w:ascii="Arial" w:hAnsi="Arial" w:cs="Arial"/>
          <w:lang w:eastAsia="en-US"/>
        </w:rPr>
        <w:t>de</w:t>
      </w:r>
      <w:proofErr w:type="gramEnd"/>
      <w:r w:rsidRPr="00E44DEE">
        <w:rPr>
          <w:rFonts w:ascii="Arial" w:hAnsi="Arial" w:cs="Arial"/>
          <w:lang w:eastAsia="en-US"/>
        </w:rPr>
        <w:t xml:space="preserve"> la semana, con el siguiente horario de trabajo </w:t>
      </w:r>
      <w:r w:rsidRPr="00E44DEE">
        <w:rPr>
          <w:rFonts w:ascii="Arial" w:hAnsi="Arial" w:cs="Arial"/>
          <w:color w:val="00B0F0"/>
          <w:lang w:eastAsia="en-US"/>
        </w:rPr>
        <w:t>(_indicar horario diario_).</w:t>
      </w:r>
    </w:p>
    <w:p w:rsidR="00E44DEE" w:rsidRPr="00E44DEE" w:rsidRDefault="00E44DEE" w:rsidP="00E44D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</w:p>
    <w:p w:rsidR="00E44DEE" w:rsidRPr="00E44DEE" w:rsidRDefault="00E44DEE" w:rsidP="00E44D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  <w:r w:rsidRPr="00E44DEE">
        <w:rPr>
          <w:rFonts w:ascii="Arial" w:hAnsi="Arial" w:cs="Arial"/>
          <w:lang w:eastAsia="en-US"/>
        </w:rPr>
        <w:t>-Que se expide el presente certificado a los efectos de que D/DÑA.................................pueda acreditar ante las autoridades competentes la realidad de sus obligaciones laborales y la necesidad de realizar los desplazamientos señalados, de conformidad con lo que establece el artículo 7.1 c) y d) del Real Decreto 463/2020, de 14 de marzo, por el que se declara el estado de alarma para la gestión de la situación de crisis sanitaria ocasionada por el COVID-19</w:t>
      </w:r>
      <w:proofErr w:type="gramStart"/>
      <w:r w:rsidRPr="00E44DEE">
        <w:rPr>
          <w:rFonts w:ascii="Arial" w:hAnsi="Arial" w:cs="Arial"/>
          <w:lang w:eastAsia="en-US"/>
        </w:rPr>
        <w:t>..</w:t>
      </w:r>
      <w:proofErr w:type="gramEnd"/>
    </w:p>
    <w:p w:rsidR="00E44DEE" w:rsidRPr="00E44DEE" w:rsidRDefault="00E44DEE" w:rsidP="00E44D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</w:p>
    <w:p w:rsidR="00E44DEE" w:rsidRDefault="00E44DEE" w:rsidP="00E44D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  <w:r w:rsidRPr="00E44DEE">
        <w:rPr>
          <w:rFonts w:ascii="Arial" w:hAnsi="Arial" w:cs="Arial"/>
          <w:lang w:eastAsia="en-US"/>
        </w:rPr>
        <w:t>Fecha y firma del representante empresarial</w:t>
      </w:r>
    </w:p>
    <w:p w:rsidR="002A59DB" w:rsidRDefault="002A59DB" w:rsidP="00E44D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</w:p>
    <w:p w:rsidR="002A59DB" w:rsidRDefault="002A59DB" w:rsidP="00E44D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</w:p>
    <w:p w:rsidR="002A59DB" w:rsidRDefault="002A59DB" w:rsidP="00E44D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</w:p>
    <w:p w:rsidR="002A59DB" w:rsidRDefault="002A59DB" w:rsidP="00E44D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</w:p>
    <w:p w:rsidR="002A59DB" w:rsidRPr="00E44DEE" w:rsidRDefault="002A59DB" w:rsidP="00E44D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</w:p>
    <w:p w:rsidR="00E44DEE" w:rsidRPr="00E44DEE" w:rsidRDefault="00E44DEE" w:rsidP="00E44D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eastAsia="en-US"/>
        </w:rPr>
      </w:pPr>
    </w:p>
    <w:p w:rsidR="005F2122" w:rsidRPr="00892C41" w:rsidRDefault="005F2122" w:rsidP="002A59DB">
      <w:pPr>
        <w:spacing w:after="160" w:line="259" w:lineRule="auto"/>
        <w:rPr>
          <w:lang w:val="es-ES_tradnl"/>
        </w:rPr>
      </w:pPr>
      <w:bookmarkStart w:id="0" w:name="_GoBack"/>
      <w:bookmarkEnd w:id="0"/>
    </w:p>
    <w:sectPr w:rsidR="005F2122" w:rsidRPr="00892C41" w:rsidSect="00834706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2268" w:right="1701" w:bottom="1418" w:left="1701" w:header="992" w:footer="992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DEE" w:rsidRDefault="00E44DEE">
      <w:r>
        <w:separator/>
      </w:r>
    </w:p>
  </w:endnote>
  <w:endnote w:type="continuationSeparator" w:id="0">
    <w:p w:rsidR="00E44DEE" w:rsidRDefault="00E44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CF6" w:rsidRDefault="00A81CF6" w:rsidP="00AD5CF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81CF6" w:rsidRDefault="00A81CF6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CF6" w:rsidRDefault="00A81CF6" w:rsidP="00AD5CF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67B13">
      <w:rPr>
        <w:rStyle w:val="Nmerodepgina"/>
        <w:noProof/>
      </w:rPr>
      <w:t>- 2 -</w:t>
    </w:r>
    <w:r>
      <w:rPr>
        <w:rStyle w:val="Nmerodepgina"/>
      </w:rPr>
      <w:fldChar w:fldCharType="end"/>
    </w:r>
  </w:p>
  <w:p w:rsidR="00A81CF6" w:rsidRDefault="00A81CF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DEE" w:rsidRDefault="00E44DEE">
      <w:r>
        <w:separator/>
      </w:r>
    </w:p>
  </w:footnote>
  <w:footnote w:type="continuationSeparator" w:id="0">
    <w:p w:rsidR="00E44DEE" w:rsidRDefault="00E44D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4535" w:rsidRDefault="000A4535" w:rsidP="00341929">
    <w:pPr>
      <w:pStyle w:val="Encabezado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0A4535" w:rsidRDefault="000A4535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4535" w:rsidRDefault="000A4535" w:rsidP="00341929">
    <w:pPr>
      <w:pStyle w:val="Encabezado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67B13">
      <w:rPr>
        <w:rStyle w:val="Nmerodepgina"/>
        <w:noProof/>
      </w:rPr>
      <w:t>- 2 -</w:t>
    </w:r>
    <w:r>
      <w:rPr>
        <w:rStyle w:val="Nmerodepgina"/>
      </w:rPr>
      <w:fldChar w:fldCharType="end"/>
    </w:r>
  </w:p>
  <w:p w:rsidR="002D30AC" w:rsidRDefault="002D30A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A4567"/>
    <w:multiLevelType w:val="hybridMultilevel"/>
    <w:tmpl w:val="A74A5D90"/>
    <w:lvl w:ilvl="0" w:tplc="0B90FE0C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440335"/>
    <w:multiLevelType w:val="hybridMultilevel"/>
    <w:tmpl w:val="D31EAC78"/>
    <w:lvl w:ilvl="0" w:tplc="97BC9DB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7916539"/>
    <w:multiLevelType w:val="hybridMultilevel"/>
    <w:tmpl w:val="F3B8A1A0"/>
    <w:lvl w:ilvl="0" w:tplc="888E378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z w:val="28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A976C2B"/>
    <w:multiLevelType w:val="hybridMultilevel"/>
    <w:tmpl w:val="03D2EF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990B25"/>
    <w:multiLevelType w:val="hybridMultilevel"/>
    <w:tmpl w:val="23A4C532"/>
    <w:lvl w:ilvl="0" w:tplc="5DCA9FC0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3120AD"/>
    <w:multiLevelType w:val="hybridMultilevel"/>
    <w:tmpl w:val="424846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A163B8"/>
    <w:multiLevelType w:val="hybridMultilevel"/>
    <w:tmpl w:val="A7CCE3A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8F3697"/>
    <w:multiLevelType w:val="hybridMultilevel"/>
    <w:tmpl w:val="FBAA763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5369B6"/>
    <w:multiLevelType w:val="hybridMultilevel"/>
    <w:tmpl w:val="EB1E744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CDB4F62"/>
    <w:multiLevelType w:val="hybridMultilevel"/>
    <w:tmpl w:val="945E639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442AA9"/>
    <w:multiLevelType w:val="hybridMultilevel"/>
    <w:tmpl w:val="ABCEAE4C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>
    <w:nsid w:val="4C65011C"/>
    <w:multiLevelType w:val="hybridMultilevel"/>
    <w:tmpl w:val="52644D00"/>
    <w:lvl w:ilvl="0" w:tplc="0BB2FC5A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5015AB7"/>
    <w:multiLevelType w:val="hybridMultilevel"/>
    <w:tmpl w:val="5C883AA0"/>
    <w:lvl w:ilvl="0" w:tplc="C4A8F702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55817F4E"/>
    <w:multiLevelType w:val="hybridMultilevel"/>
    <w:tmpl w:val="56707C80"/>
    <w:lvl w:ilvl="0" w:tplc="0C0A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4">
    <w:nsid w:val="6321324A"/>
    <w:multiLevelType w:val="hybridMultilevel"/>
    <w:tmpl w:val="CC708CA2"/>
    <w:lvl w:ilvl="0" w:tplc="A3A0A8C2">
      <w:start w:val="1"/>
      <w:numFmt w:val="decimal"/>
      <w:lvlText w:val="%1."/>
      <w:lvlJc w:val="left"/>
      <w:pPr>
        <w:ind w:left="360" w:hanging="360"/>
      </w:pPr>
    </w:lvl>
    <w:lvl w:ilvl="1" w:tplc="B6406268">
      <w:numFmt w:val="none"/>
      <w:lvlText w:val=""/>
      <w:lvlJc w:val="left"/>
      <w:pPr>
        <w:tabs>
          <w:tab w:val="num" w:pos="360"/>
        </w:tabs>
      </w:pPr>
    </w:lvl>
    <w:lvl w:ilvl="2" w:tplc="A5AC55EE">
      <w:numFmt w:val="none"/>
      <w:lvlText w:val=""/>
      <w:lvlJc w:val="left"/>
      <w:pPr>
        <w:tabs>
          <w:tab w:val="num" w:pos="360"/>
        </w:tabs>
      </w:pPr>
    </w:lvl>
    <w:lvl w:ilvl="3" w:tplc="228477C4">
      <w:numFmt w:val="none"/>
      <w:lvlText w:val=""/>
      <w:lvlJc w:val="left"/>
      <w:pPr>
        <w:tabs>
          <w:tab w:val="num" w:pos="360"/>
        </w:tabs>
      </w:pPr>
    </w:lvl>
    <w:lvl w:ilvl="4" w:tplc="0D7EFAC8">
      <w:numFmt w:val="none"/>
      <w:lvlText w:val=""/>
      <w:lvlJc w:val="left"/>
      <w:pPr>
        <w:tabs>
          <w:tab w:val="num" w:pos="360"/>
        </w:tabs>
      </w:pPr>
    </w:lvl>
    <w:lvl w:ilvl="5" w:tplc="946A23C0">
      <w:numFmt w:val="none"/>
      <w:lvlText w:val=""/>
      <w:lvlJc w:val="left"/>
      <w:pPr>
        <w:tabs>
          <w:tab w:val="num" w:pos="360"/>
        </w:tabs>
      </w:pPr>
    </w:lvl>
    <w:lvl w:ilvl="6" w:tplc="E8A6AA4C">
      <w:numFmt w:val="none"/>
      <w:lvlText w:val=""/>
      <w:lvlJc w:val="left"/>
      <w:pPr>
        <w:tabs>
          <w:tab w:val="num" w:pos="360"/>
        </w:tabs>
      </w:pPr>
    </w:lvl>
    <w:lvl w:ilvl="7" w:tplc="9B243FEC">
      <w:numFmt w:val="none"/>
      <w:lvlText w:val=""/>
      <w:lvlJc w:val="left"/>
      <w:pPr>
        <w:tabs>
          <w:tab w:val="num" w:pos="360"/>
        </w:tabs>
      </w:pPr>
    </w:lvl>
    <w:lvl w:ilvl="8" w:tplc="C9880276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692758FA"/>
    <w:multiLevelType w:val="hybridMultilevel"/>
    <w:tmpl w:val="0BB4532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CBF70B1"/>
    <w:multiLevelType w:val="hybridMultilevel"/>
    <w:tmpl w:val="1B34DEEA"/>
    <w:lvl w:ilvl="0" w:tplc="C4A8F702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5"/>
  </w:num>
  <w:num w:numId="3">
    <w:abstractNumId w:val="16"/>
  </w:num>
  <w:num w:numId="4">
    <w:abstractNumId w:val="14"/>
  </w:num>
  <w:num w:numId="5">
    <w:abstractNumId w:val="9"/>
  </w:num>
  <w:num w:numId="6">
    <w:abstractNumId w:val="12"/>
  </w:num>
  <w:num w:numId="7">
    <w:abstractNumId w:val="2"/>
  </w:num>
  <w:num w:numId="8">
    <w:abstractNumId w:val="0"/>
  </w:num>
  <w:num w:numId="9">
    <w:abstractNumId w:val="1"/>
  </w:num>
  <w:num w:numId="10">
    <w:abstractNumId w:val="5"/>
  </w:num>
  <w:num w:numId="11">
    <w:abstractNumId w:val="4"/>
  </w:num>
  <w:num w:numId="12">
    <w:abstractNumId w:val="8"/>
  </w:num>
  <w:num w:numId="13">
    <w:abstractNumId w:val="11"/>
  </w:num>
  <w:num w:numId="14">
    <w:abstractNumId w:val="7"/>
  </w:num>
  <w:num w:numId="15">
    <w:abstractNumId w:val="6"/>
  </w:num>
  <w:num w:numId="16">
    <w:abstractNumId w:val="10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DEE"/>
    <w:rsid w:val="000A4535"/>
    <w:rsid w:val="000A5A3D"/>
    <w:rsid w:val="00230D25"/>
    <w:rsid w:val="0023395A"/>
    <w:rsid w:val="002A4ECD"/>
    <w:rsid w:val="002A59DB"/>
    <w:rsid w:val="002D30AC"/>
    <w:rsid w:val="00341929"/>
    <w:rsid w:val="004212D3"/>
    <w:rsid w:val="00441785"/>
    <w:rsid w:val="00523DB1"/>
    <w:rsid w:val="005B2F6B"/>
    <w:rsid w:val="005B7A80"/>
    <w:rsid w:val="005F2122"/>
    <w:rsid w:val="006A2597"/>
    <w:rsid w:val="00753A1E"/>
    <w:rsid w:val="00826AED"/>
    <w:rsid w:val="00834706"/>
    <w:rsid w:val="00836533"/>
    <w:rsid w:val="00862BD7"/>
    <w:rsid w:val="0089128C"/>
    <w:rsid w:val="00892C41"/>
    <w:rsid w:val="00944B09"/>
    <w:rsid w:val="009562C6"/>
    <w:rsid w:val="00971C8C"/>
    <w:rsid w:val="009D1C9E"/>
    <w:rsid w:val="00A3263D"/>
    <w:rsid w:val="00A4217B"/>
    <w:rsid w:val="00A81CF6"/>
    <w:rsid w:val="00AD5CF2"/>
    <w:rsid w:val="00B22A35"/>
    <w:rsid w:val="00B25C91"/>
    <w:rsid w:val="00B67B13"/>
    <w:rsid w:val="00BB2D1C"/>
    <w:rsid w:val="00BF6432"/>
    <w:rsid w:val="00C523A2"/>
    <w:rsid w:val="00C9400B"/>
    <w:rsid w:val="00C95C60"/>
    <w:rsid w:val="00DC0D0B"/>
    <w:rsid w:val="00E32B6C"/>
    <w:rsid w:val="00E34248"/>
    <w:rsid w:val="00E3492C"/>
    <w:rsid w:val="00E44DEE"/>
    <w:rsid w:val="00E553A7"/>
    <w:rsid w:val="00F164CD"/>
    <w:rsid w:val="00F956DF"/>
    <w:rsid w:val="00FB1975"/>
    <w:rsid w:val="00FE2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</w:style>
  <w:style w:type="paragraph" w:customStyle="1" w:styleId="Prrafodelista1">
    <w:name w:val="Párrafo de lista1"/>
    <w:basedOn w:val="Normal"/>
    <w:uiPriority w:val="34"/>
    <w:qFormat/>
    <w:rsid w:val="00B25C9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ipervnculo">
    <w:name w:val="Hyperlink"/>
    <w:basedOn w:val="Fuentedeprrafopredeter"/>
    <w:uiPriority w:val="99"/>
    <w:unhideWhenUsed/>
    <w:rsid w:val="009D1C9E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9D1C9E"/>
    <w:pPr>
      <w:ind w:left="708"/>
    </w:pPr>
  </w:style>
  <w:style w:type="character" w:styleId="Nmerodepgina">
    <w:name w:val="page number"/>
    <w:basedOn w:val="Fuentedeprrafopredeter"/>
    <w:rsid w:val="00A81CF6"/>
  </w:style>
  <w:style w:type="paragraph" w:styleId="Textodeglobo">
    <w:name w:val="Balloon Text"/>
    <w:basedOn w:val="Normal"/>
    <w:semiHidden/>
    <w:rsid w:val="004417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</w:style>
  <w:style w:type="paragraph" w:customStyle="1" w:styleId="Prrafodelista1">
    <w:name w:val="Párrafo de lista1"/>
    <w:basedOn w:val="Normal"/>
    <w:uiPriority w:val="34"/>
    <w:qFormat/>
    <w:rsid w:val="00B25C9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ipervnculo">
    <w:name w:val="Hyperlink"/>
    <w:basedOn w:val="Fuentedeprrafopredeter"/>
    <w:uiPriority w:val="99"/>
    <w:unhideWhenUsed/>
    <w:rsid w:val="009D1C9E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9D1C9E"/>
    <w:pPr>
      <w:ind w:left="708"/>
    </w:pPr>
  </w:style>
  <w:style w:type="character" w:styleId="Nmerodepgina">
    <w:name w:val="page number"/>
    <w:basedOn w:val="Fuentedeprrafopredeter"/>
    <w:rsid w:val="00A81CF6"/>
  </w:style>
  <w:style w:type="paragraph" w:styleId="Textodeglobo">
    <w:name w:val="Balloon Text"/>
    <w:basedOn w:val="Normal"/>
    <w:semiHidden/>
    <w:rsid w:val="004417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365D4220</Template>
  <TotalTime>6</TotalTime>
  <Pages>1</Pages>
  <Words>349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CONFIANZ SAP</Company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Ascacibar Brizuela</dc:creator>
  <cp:lastModifiedBy>Susana Ascacibar Brizuela</cp:lastModifiedBy>
  <cp:revision>3</cp:revision>
  <cp:lastPrinted>2009-10-29T10:41:00Z</cp:lastPrinted>
  <dcterms:created xsi:type="dcterms:W3CDTF">2020-03-16T09:07:00Z</dcterms:created>
  <dcterms:modified xsi:type="dcterms:W3CDTF">2020-03-16T10:29:00Z</dcterms:modified>
</cp:coreProperties>
</file>